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FB1" w:rsidRPr="00DD4413" w:rsidRDefault="00950FB1" w:rsidP="00DD4413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25pt;height:42.75pt" fillcolor="window">
            <v:imagedata r:id="rId7" o:title=""/>
          </v:shape>
        </w:pict>
      </w:r>
    </w:p>
    <w:p w:rsidR="00950FB1" w:rsidRPr="002A5426" w:rsidRDefault="00950FB1" w:rsidP="00DD4413">
      <w:pPr>
        <w:pStyle w:val="Title"/>
        <w:ind w:right="175"/>
        <w:rPr>
          <w:rFonts w:ascii="Times New Roman" w:hAnsi="Times New Roman"/>
          <w:sz w:val="28"/>
          <w:szCs w:val="28"/>
        </w:rPr>
      </w:pPr>
      <w:r w:rsidRPr="002A5426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</w:p>
    <w:p w:rsidR="00950FB1" w:rsidRPr="002A5426" w:rsidRDefault="00950FB1" w:rsidP="00DD4413">
      <w:pPr>
        <w:pStyle w:val="Title"/>
        <w:ind w:right="175"/>
        <w:rPr>
          <w:rFonts w:ascii="Times New Roman" w:hAnsi="Times New Roman"/>
          <w:sz w:val="28"/>
          <w:szCs w:val="28"/>
        </w:rPr>
      </w:pPr>
      <w:r w:rsidRPr="002A5426">
        <w:rPr>
          <w:rFonts w:ascii="Times New Roman" w:hAnsi="Times New Roman"/>
          <w:sz w:val="28"/>
          <w:szCs w:val="28"/>
        </w:rPr>
        <w:t>ЛЕНИНСКОГО РАЙОНА ГОРОДА РОСТОВА-НА-ДОНУ</w:t>
      </w:r>
    </w:p>
    <w:p w:rsidR="00950FB1" w:rsidRPr="00DD4413" w:rsidRDefault="00950FB1" w:rsidP="00DD4413">
      <w:pPr>
        <w:pStyle w:val="Title"/>
        <w:ind w:right="175"/>
        <w:rPr>
          <w:spacing w:val="20"/>
          <w:sz w:val="16"/>
          <w:szCs w:val="16"/>
        </w:rPr>
      </w:pPr>
    </w:p>
    <w:p w:rsidR="00950FB1" w:rsidRPr="00DD4413" w:rsidRDefault="00950FB1" w:rsidP="00DD4413">
      <w:pPr>
        <w:pStyle w:val="Title"/>
        <w:ind w:right="175"/>
        <w:rPr>
          <w:spacing w:val="20"/>
          <w:sz w:val="20"/>
        </w:rPr>
      </w:pPr>
    </w:p>
    <w:p w:rsidR="00950FB1" w:rsidRPr="00DD4413" w:rsidRDefault="00950FB1" w:rsidP="00DD4413">
      <w:pPr>
        <w:pStyle w:val="Heading2"/>
        <w:ind w:right="175"/>
        <w:rPr>
          <w:rFonts w:ascii="Times New Roman" w:hAnsi="Times New Roman" w:cs="Times New Roman"/>
          <w:i w:val="0"/>
          <w:spacing w:val="20"/>
        </w:rPr>
      </w:pPr>
      <w:r w:rsidRPr="00DD4413">
        <w:rPr>
          <w:rFonts w:ascii="Times New Roman" w:hAnsi="Times New Roman" w:cs="Times New Roman"/>
          <w:i w:val="0"/>
        </w:rPr>
        <w:t xml:space="preserve">ПОСТАНОВЛЕНИЕ </w:t>
      </w:r>
    </w:p>
    <w:p w:rsidR="00950FB1" w:rsidRPr="00DD4413" w:rsidRDefault="00950FB1" w:rsidP="00DD4413">
      <w:pPr>
        <w:pStyle w:val="Title"/>
        <w:ind w:right="175"/>
        <w:rPr>
          <w:spacing w:val="20"/>
        </w:rPr>
      </w:pPr>
    </w:p>
    <w:p w:rsidR="00950FB1" w:rsidRPr="00DD4413" w:rsidRDefault="00950FB1" w:rsidP="00DD4413">
      <w:pPr>
        <w:ind w:right="175"/>
        <w:jc w:val="both"/>
      </w:pPr>
      <w:r w:rsidRPr="00DD4413">
        <w:t xml:space="preserve">20 июня 2018г.                                          </w:t>
      </w:r>
      <w:r>
        <w:t xml:space="preserve">                  </w:t>
      </w:r>
      <w:r>
        <w:tab/>
      </w:r>
      <w:r>
        <w:tab/>
        <w:t xml:space="preserve">  </w:t>
      </w:r>
      <w:r>
        <w:tab/>
        <w:t xml:space="preserve">   № 60-1</w:t>
      </w:r>
    </w:p>
    <w:p w:rsidR="00950FB1" w:rsidRPr="00DD4413" w:rsidRDefault="00950FB1" w:rsidP="00DD4413">
      <w:pPr>
        <w:ind w:right="175"/>
      </w:pPr>
      <w:r w:rsidRPr="00DD4413">
        <w:t>г.Ростов-на-Дону</w:t>
      </w:r>
    </w:p>
    <w:p w:rsidR="00950FB1" w:rsidRDefault="00950FB1" w:rsidP="007954CB">
      <w:pPr>
        <w:ind w:right="-185"/>
      </w:pPr>
    </w:p>
    <w:p w:rsidR="00950FB1" w:rsidRPr="00FC6E16" w:rsidRDefault="00950FB1" w:rsidP="001D0BF1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  <w:r w:rsidRPr="009C375A">
        <w:rPr>
          <w:b/>
          <w:bCs/>
        </w:rPr>
        <w:t>О зачислении в резерв составов участковых комиссий</w:t>
      </w:r>
      <w:r>
        <w:rPr>
          <w:b/>
          <w:bCs/>
        </w:rPr>
        <w:t xml:space="preserve"> </w:t>
      </w:r>
    </w:p>
    <w:p w:rsidR="00950FB1" w:rsidRPr="002502F4" w:rsidRDefault="00950FB1" w:rsidP="00FC6E16">
      <w:pPr>
        <w:jc w:val="both"/>
        <w:rPr>
          <w:b/>
          <w:bCs/>
          <w:sz w:val="24"/>
        </w:rPr>
      </w:pPr>
    </w:p>
    <w:p w:rsidR="00950FB1" w:rsidRDefault="00950FB1" w:rsidP="001D0BF1">
      <w:pPr>
        <w:ind w:firstLine="851"/>
        <w:jc w:val="both"/>
      </w:pPr>
      <w:r>
        <w:t>На основании пункта 9 статьи 26, пункта 5</w:t>
      </w:r>
      <w:r w:rsidRPr="00D01490">
        <w:rPr>
          <w:vertAlign w:val="superscript"/>
        </w:rPr>
        <w:t>1</w:t>
      </w:r>
      <w: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Pr="008E2BC7">
        <w:t xml:space="preserve">05.12.2012 </w:t>
      </w:r>
      <w:r>
        <w:t>№</w:t>
      </w:r>
      <w:r w:rsidRPr="008E2BC7">
        <w:t xml:space="preserve"> 152/1137-6</w:t>
      </w:r>
      <w:r>
        <w:t xml:space="preserve">, постановления Избирательной комиссии Ростовской области от 24.05.2018 № 38-9 </w:t>
      </w:r>
      <w:r>
        <w:br/>
        <w:t>«О возложении полномочий по формированию резерва составов участковых комиссий на территориальные избирательные комиссии»</w:t>
      </w:r>
    </w:p>
    <w:p w:rsidR="00950FB1" w:rsidRDefault="00950FB1" w:rsidP="001D0BF1">
      <w:pPr>
        <w:ind w:firstLine="851"/>
        <w:jc w:val="both"/>
      </w:pPr>
    </w:p>
    <w:p w:rsidR="00950FB1" w:rsidRDefault="00950FB1" w:rsidP="00DD4413">
      <w:pPr>
        <w:pStyle w:val="BodyTextIndent"/>
        <w:suppressAutoHyphens/>
        <w:ind w:right="175"/>
      </w:pPr>
      <w:r>
        <w:t>Территориальная избирательная комиссия Ленинского района</w:t>
      </w:r>
    </w:p>
    <w:p w:rsidR="00950FB1" w:rsidRDefault="00950FB1" w:rsidP="00DD4413">
      <w:pPr>
        <w:pStyle w:val="a"/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950FB1" w:rsidRDefault="00950FB1" w:rsidP="002502F4"/>
    <w:p w:rsidR="00950FB1" w:rsidRDefault="00950FB1" w:rsidP="008E2BC7">
      <w:pPr>
        <w:spacing w:line="360" w:lineRule="auto"/>
        <w:ind w:firstLine="851"/>
        <w:jc w:val="both"/>
      </w:pPr>
      <w:r>
        <w:t>1. Зачислить в резерв составов участковых комиссий избирательных участков, участков референдумов, образованных на территории Ленинского района города Ростова-на-Дону, лиц согласно приложению.</w:t>
      </w:r>
    </w:p>
    <w:p w:rsidR="00950FB1" w:rsidRDefault="00950FB1" w:rsidP="00E146E4">
      <w:pPr>
        <w:spacing w:line="360" w:lineRule="auto"/>
        <w:ind w:firstLine="851"/>
        <w:jc w:val="both"/>
      </w:pPr>
      <w:r>
        <w:t xml:space="preserve">2. Направить настоящее постановление в Избирательную комиссию Ростовской области для размещения на официальном сайте Избирательной комиссии </w:t>
      </w:r>
      <w:r w:rsidRPr="00DB4BDE">
        <w:t>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  <w:r w:rsidRPr="00B35EEC">
        <w:t xml:space="preserve"> </w:t>
      </w:r>
    </w:p>
    <w:p w:rsidR="00950FB1" w:rsidRDefault="00950FB1" w:rsidP="00E146E4">
      <w:pPr>
        <w:spacing w:line="360" w:lineRule="auto"/>
        <w:ind w:firstLine="851"/>
        <w:jc w:val="both"/>
      </w:pPr>
      <w:r>
        <w:t>3. 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950FB1" w:rsidRDefault="00950FB1" w:rsidP="00E146E4">
      <w:pPr>
        <w:spacing w:line="360" w:lineRule="auto"/>
        <w:ind w:firstLine="851"/>
        <w:jc w:val="both"/>
      </w:pPr>
    </w:p>
    <w:p w:rsidR="00950FB1" w:rsidRDefault="00950FB1" w:rsidP="00E146E4">
      <w:pPr>
        <w:spacing w:line="360" w:lineRule="auto"/>
        <w:ind w:firstLine="851"/>
        <w:jc w:val="both"/>
      </w:pPr>
    </w:p>
    <w:p w:rsidR="00950FB1" w:rsidRDefault="00950FB1" w:rsidP="008E2BC7">
      <w:pPr>
        <w:pStyle w:val="a"/>
        <w:ind w:firstLine="851"/>
        <w:rPr>
          <w:sz w:val="28"/>
          <w:szCs w:val="28"/>
        </w:rPr>
      </w:pPr>
      <w:r>
        <w:rPr>
          <w:sz w:val="28"/>
          <w:szCs w:val="28"/>
        </w:rPr>
        <w:t>4. </w:t>
      </w:r>
      <w:r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>
        <w:rPr>
          <w:sz w:val="28"/>
          <w:szCs w:val="28"/>
        </w:rPr>
        <w:br/>
      </w:r>
      <w:r w:rsidRPr="00A65134">
        <w:rPr>
          <w:sz w:val="28"/>
          <w:szCs w:val="28"/>
        </w:rPr>
        <w:t xml:space="preserve">на секретаря </w:t>
      </w:r>
      <w:r>
        <w:rPr>
          <w:sz w:val="28"/>
          <w:szCs w:val="28"/>
        </w:rPr>
        <w:t>Территориальной избирательной</w:t>
      </w:r>
      <w:r w:rsidRPr="00A65134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Ленинского района города Ростова-на-Дону</w:t>
      </w:r>
      <w:r w:rsidRPr="0081229D">
        <w:t xml:space="preserve"> </w:t>
      </w:r>
      <w:r>
        <w:t xml:space="preserve"> </w:t>
      </w:r>
      <w:r w:rsidRPr="0081229D">
        <w:rPr>
          <w:sz w:val="28"/>
          <w:szCs w:val="28"/>
        </w:rPr>
        <w:t>Т.В. Сторожко</w:t>
      </w:r>
      <w:r>
        <w:rPr>
          <w:sz w:val="28"/>
          <w:szCs w:val="28"/>
        </w:rPr>
        <w:t>.</w:t>
      </w:r>
    </w:p>
    <w:p w:rsidR="00950FB1" w:rsidRPr="002201CF" w:rsidRDefault="00950FB1" w:rsidP="002201CF">
      <w:pPr>
        <w:jc w:val="both"/>
        <w:rPr>
          <w:bCs/>
        </w:rPr>
      </w:pPr>
    </w:p>
    <w:p w:rsidR="00950FB1" w:rsidRDefault="00950FB1" w:rsidP="0081229D">
      <w:pPr>
        <w:suppressAutoHyphens/>
        <w:ind w:right="175"/>
        <w:jc w:val="both"/>
      </w:pPr>
    </w:p>
    <w:p w:rsidR="00950FB1" w:rsidRDefault="00950FB1" w:rsidP="0081229D">
      <w:pPr>
        <w:suppressAutoHyphens/>
        <w:ind w:right="175" w:firstLine="360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  </w:t>
      </w:r>
      <w:r>
        <w:tab/>
        <w:t>В.А.Каймакова</w:t>
      </w:r>
    </w:p>
    <w:p w:rsidR="00950FB1" w:rsidRDefault="00950FB1" w:rsidP="0081229D">
      <w:pPr>
        <w:suppressAutoHyphens/>
        <w:ind w:right="175" w:firstLine="360"/>
        <w:jc w:val="both"/>
        <w:rPr>
          <w:sz w:val="20"/>
        </w:rPr>
      </w:pPr>
    </w:p>
    <w:p w:rsidR="00950FB1" w:rsidRDefault="00950FB1" w:rsidP="0081229D">
      <w:pPr>
        <w:suppressAutoHyphens/>
        <w:ind w:right="175"/>
        <w:jc w:val="both"/>
      </w:pPr>
    </w:p>
    <w:p w:rsidR="00950FB1" w:rsidRDefault="00950FB1" w:rsidP="0081229D">
      <w:pPr>
        <w:suppressAutoHyphens/>
        <w:jc w:val="both"/>
      </w:pPr>
      <w:r>
        <w:t xml:space="preserve">    Секретарь комиссии</w:t>
      </w:r>
      <w:r>
        <w:tab/>
      </w:r>
      <w:r>
        <w:tab/>
      </w:r>
      <w:r>
        <w:tab/>
      </w:r>
      <w:r>
        <w:tab/>
        <w:t xml:space="preserve">            </w:t>
      </w:r>
      <w:r>
        <w:tab/>
        <w:t xml:space="preserve">          Т.В. Сторожко</w:t>
      </w:r>
    </w:p>
    <w:p w:rsidR="00950FB1" w:rsidRDefault="00950FB1" w:rsidP="0024600C">
      <w:pPr>
        <w:jc w:val="both"/>
      </w:pPr>
      <w:r w:rsidRPr="0024600C">
        <w:tab/>
      </w:r>
      <w:r w:rsidRPr="0024600C">
        <w:tab/>
      </w:r>
    </w:p>
    <w:p w:rsidR="00950FB1" w:rsidRDefault="00950FB1" w:rsidP="0024600C">
      <w:pPr>
        <w:jc w:val="both"/>
        <w:sectPr w:rsidR="00950FB1" w:rsidSect="00C60AFA">
          <w:headerReference w:type="default" r:id="rId8"/>
          <w:pgSz w:w="11906" w:h="16838"/>
          <w:pgMar w:top="567" w:right="850" w:bottom="426" w:left="1701" w:header="708" w:footer="708" w:gutter="0"/>
          <w:cols w:space="708"/>
          <w:titlePg/>
          <w:docGrid w:linePitch="381"/>
        </w:sectPr>
      </w:pPr>
    </w:p>
    <w:p w:rsidR="00950FB1" w:rsidRPr="002502F4" w:rsidRDefault="00950FB1" w:rsidP="008C2295">
      <w:pPr>
        <w:pStyle w:val="ConsPlusNormal"/>
        <w:ind w:left="5103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</w:p>
    <w:p w:rsidR="00950FB1" w:rsidRPr="002502F4" w:rsidRDefault="00950FB1" w:rsidP="008C2295">
      <w:pPr>
        <w:pStyle w:val="ConsPlusNormal"/>
        <w:ind w:left="5103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950FB1" w:rsidRDefault="00950FB1" w:rsidP="008C2295">
      <w:pPr>
        <w:pStyle w:val="ConsPlusNormal"/>
        <w:ind w:left="5103"/>
        <w:rPr>
          <w:sz w:val="28"/>
          <w:szCs w:val="28"/>
        </w:rPr>
      </w:pPr>
      <w:r>
        <w:rPr>
          <w:sz w:val="28"/>
          <w:szCs w:val="28"/>
        </w:rPr>
        <w:t>Ленинского района города Ростова-на-Дону</w:t>
      </w:r>
      <w:r w:rsidRPr="002502F4">
        <w:rPr>
          <w:sz w:val="28"/>
          <w:szCs w:val="28"/>
        </w:rPr>
        <w:t xml:space="preserve"> </w:t>
      </w:r>
    </w:p>
    <w:p w:rsidR="00950FB1" w:rsidRPr="002502F4" w:rsidRDefault="00950FB1" w:rsidP="008C2295">
      <w:pPr>
        <w:pStyle w:val="ConsPlusNormal"/>
        <w:ind w:left="5103"/>
        <w:rPr>
          <w:sz w:val="28"/>
          <w:szCs w:val="28"/>
        </w:rPr>
      </w:pPr>
      <w:r>
        <w:rPr>
          <w:sz w:val="28"/>
          <w:szCs w:val="28"/>
        </w:rPr>
        <w:t>о</w:t>
      </w:r>
      <w:r w:rsidRPr="002502F4">
        <w:rPr>
          <w:sz w:val="28"/>
          <w:szCs w:val="28"/>
        </w:rPr>
        <w:t>т</w:t>
      </w:r>
      <w:r>
        <w:rPr>
          <w:sz w:val="28"/>
          <w:szCs w:val="28"/>
        </w:rPr>
        <w:t xml:space="preserve"> 20.06.201</w:t>
      </w:r>
      <w:r w:rsidRPr="002502F4">
        <w:rPr>
          <w:sz w:val="28"/>
          <w:szCs w:val="28"/>
        </w:rPr>
        <w:t>8 года №</w:t>
      </w:r>
      <w:r>
        <w:rPr>
          <w:sz w:val="28"/>
          <w:szCs w:val="28"/>
        </w:rPr>
        <w:t>60-1</w:t>
      </w:r>
    </w:p>
    <w:p w:rsidR="00950FB1" w:rsidRPr="002502F4" w:rsidRDefault="00950FB1" w:rsidP="008C2295">
      <w:pPr>
        <w:pStyle w:val="ConsPlusNormal"/>
        <w:ind w:left="5103"/>
        <w:rPr>
          <w:sz w:val="28"/>
          <w:szCs w:val="28"/>
        </w:rPr>
      </w:pPr>
    </w:p>
    <w:p w:rsidR="00950FB1" w:rsidRPr="002502F4" w:rsidRDefault="00950FB1" w:rsidP="002502F4">
      <w:pPr>
        <w:pStyle w:val="ConsPlusNormal"/>
        <w:jc w:val="both"/>
        <w:rPr>
          <w:sz w:val="28"/>
          <w:szCs w:val="28"/>
        </w:rPr>
      </w:pPr>
    </w:p>
    <w:p w:rsidR="00950FB1" w:rsidRPr="0081229D" w:rsidRDefault="00950FB1" w:rsidP="00E146E4">
      <w:pPr>
        <w:pStyle w:val="ConsPlusNonformat"/>
        <w:jc w:val="center"/>
        <w:rPr>
          <w:rFonts w:ascii="Times New Roman" w:hAnsi="Times New Roman" w:cs="Times New Roman"/>
          <w:b/>
          <w:i/>
          <w:szCs w:val="28"/>
        </w:rPr>
      </w:pPr>
      <w:r w:rsidRPr="0081229D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референдумов, </w:t>
      </w:r>
      <w:bookmarkStart w:id="0" w:name="_GoBack"/>
      <w:bookmarkEnd w:id="0"/>
      <w:r w:rsidRPr="0081229D">
        <w:rPr>
          <w:rFonts w:ascii="Times New Roman" w:hAnsi="Times New Roman" w:cs="Times New Roman"/>
          <w:b/>
          <w:sz w:val="28"/>
          <w:szCs w:val="28"/>
        </w:rPr>
        <w:t>образованных на территории Ленинского района города Ростова-на-Дону</w:t>
      </w:r>
    </w:p>
    <w:p w:rsidR="00950FB1" w:rsidRPr="002502F4" w:rsidRDefault="00950FB1" w:rsidP="002502F4">
      <w:pPr>
        <w:pStyle w:val="ConsPlusNormal"/>
        <w:jc w:val="both"/>
        <w:rPr>
          <w:sz w:val="28"/>
          <w:szCs w:val="28"/>
        </w:rPr>
      </w:pPr>
    </w:p>
    <w:tbl>
      <w:tblPr>
        <w:tblW w:w="924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602"/>
        <w:gridCol w:w="2520"/>
      </w:tblGrid>
      <w:tr w:rsidR="00950FB1" w:rsidRPr="002502F4" w:rsidTr="0081229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FB1" w:rsidRPr="00FE4854" w:rsidRDefault="00950FB1" w:rsidP="00150DEA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FE4854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FB1" w:rsidRPr="00FE4854" w:rsidRDefault="00950FB1" w:rsidP="00150DEA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FE4854">
              <w:rPr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FB1" w:rsidRPr="00FE4854" w:rsidRDefault="00950FB1" w:rsidP="00150DEA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FE4854">
              <w:rPr>
                <w:b/>
                <w:sz w:val="28"/>
                <w:szCs w:val="28"/>
              </w:rPr>
              <w:t>Кем предложен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FB1" w:rsidRPr="00FE4854" w:rsidRDefault="00950FB1" w:rsidP="00150DEA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FE4854">
              <w:rPr>
                <w:b/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50FB1" w:rsidRPr="002502F4" w:rsidTr="008C22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FB1" w:rsidRPr="00FE4854" w:rsidRDefault="00950FB1" w:rsidP="008C2295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FB1" w:rsidRPr="008C2295" w:rsidRDefault="00950FB1" w:rsidP="008C2295">
            <w:pPr>
              <w:jc w:val="left"/>
            </w:pPr>
            <w:r w:rsidRPr="008C2295">
              <w:t>Плетнев Дмитрий Владимирович</w:t>
            </w: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FB1" w:rsidRPr="008C2295" w:rsidRDefault="00950FB1" w:rsidP="008C2295">
            <w:pPr>
              <w:jc w:val="left"/>
            </w:pPr>
            <w:r w:rsidRPr="008C2295">
              <w:t>РОСТОВСКОЕ ОБЛАСТНОЕ ОТДЕЛЕНИЕ политической партии "КОММУНИСТИЧЕСКАЯ ПАРТИЯ РОССИЙСКОЙ ФЕДЕРАЦИИ"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B1" w:rsidRPr="00FE4854" w:rsidRDefault="00950FB1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950FB1" w:rsidRPr="002502F4" w:rsidTr="008C22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FB1" w:rsidRPr="00FE4854" w:rsidRDefault="00950FB1" w:rsidP="008C2295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FB1" w:rsidRPr="008C2295" w:rsidRDefault="00950FB1" w:rsidP="008C2295">
            <w:pPr>
              <w:jc w:val="left"/>
            </w:pPr>
            <w:r w:rsidRPr="008C2295">
              <w:t>Рудюк Валентина Павловна</w:t>
            </w: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FB1" w:rsidRPr="008C2295" w:rsidRDefault="00950FB1" w:rsidP="008C2295">
            <w:pPr>
              <w:jc w:val="left"/>
            </w:pPr>
            <w:r w:rsidRPr="008C2295">
              <w:t>РОСТОВСКОЕ ОБЛАСТНОЕ ОТДЕЛЕНИЕ политической партии "КОММУНИСТИЧЕСКАЯ ПАРТИЯ РОССИЙСКОЙ ФЕДЕРАЦИИ"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B1" w:rsidRPr="00FE4854" w:rsidRDefault="00950FB1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950FB1" w:rsidRPr="002502F4" w:rsidTr="008C22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FB1" w:rsidRPr="00FE4854" w:rsidRDefault="00950FB1" w:rsidP="008C2295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FB1" w:rsidRPr="008C2295" w:rsidRDefault="00950FB1" w:rsidP="008C2295">
            <w:pPr>
              <w:jc w:val="left"/>
            </w:pPr>
            <w:r w:rsidRPr="008C2295">
              <w:t>Иванова Анна Владимировна</w:t>
            </w: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FB1" w:rsidRPr="008C2295" w:rsidRDefault="00950FB1" w:rsidP="008C2295">
            <w:pPr>
              <w:jc w:val="left"/>
            </w:pPr>
            <w:r w:rsidRPr="008C2295">
              <w:t>Региональное отделение в Ростовской области Политической партии КОММУНИСТИЧЕСКАЯ ПАРТИЯ СОЦИАЛЬНОЙ СПРАВЕДЛИВОСТИ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B1" w:rsidRPr="00FE4854" w:rsidRDefault="00950FB1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950FB1" w:rsidRPr="002502F4" w:rsidTr="008C22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FB1" w:rsidRPr="00FE4854" w:rsidRDefault="00950FB1" w:rsidP="008C2295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FB1" w:rsidRPr="008C2295" w:rsidRDefault="00950FB1" w:rsidP="008C2295">
            <w:pPr>
              <w:jc w:val="left"/>
            </w:pPr>
            <w:r w:rsidRPr="008C2295">
              <w:t>Коробейников Юрий Анатольевич</w:t>
            </w: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FB1" w:rsidRPr="008C2295" w:rsidRDefault="00950FB1" w:rsidP="008C2295">
            <w:pPr>
              <w:jc w:val="left"/>
            </w:pPr>
            <w:r w:rsidRPr="008C2295">
              <w:t>Региональное отделение в Ростовской области Политической партии КОММУНИСТИЧЕСКАЯ ПАРТИЯ СОЦИАЛЬНОЙ СПРАВЕДЛИВОСТИ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B1" w:rsidRPr="00FE4854" w:rsidRDefault="00950FB1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950FB1" w:rsidRPr="002502F4" w:rsidTr="008C22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FB1" w:rsidRPr="00FE4854" w:rsidRDefault="00950FB1" w:rsidP="008C2295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FB1" w:rsidRPr="008C2295" w:rsidRDefault="00950FB1" w:rsidP="008C2295">
            <w:pPr>
              <w:jc w:val="left"/>
            </w:pPr>
            <w:r w:rsidRPr="008C2295">
              <w:t>Хаишбашева Римма Хабасовна</w:t>
            </w: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FB1" w:rsidRPr="008C2295" w:rsidRDefault="00950FB1" w:rsidP="008C2295">
            <w:pPr>
              <w:jc w:val="left"/>
            </w:pPr>
            <w:r w:rsidRPr="008C2295">
              <w:t>Региональное отделение в Ростовской области Политической партии КОММУНИСТИЧЕСКАЯ ПАРТИЯ СОЦИАЛЬНОЙ СПРАВЕДЛИВОСТИ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B1" w:rsidRPr="00FE4854" w:rsidRDefault="00950FB1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950FB1" w:rsidRPr="002502F4" w:rsidTr="008C22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FB1" w:rsidRPr="00FE4854" w:rsidRDefault="00950FB1" w:rsidP="008C2295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FB1" w:rsidRPr="008C2295" w:rsidRDefault="00950FB1" w:rsidP="008C2295">
            <w:pPr>
              <w:jc w:val="left"/>
            </w:pPr>
            <w:r w:rsidRPr="008C2295">
              <w:t>Шевердова Людмила Александровна</w:t>
            </w: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FB1" w:rsidRPr="008C2295" w:rsidRDefault="00950FB1" w:rsidP="008C2295">
            <w:pPr>
              <w:jc w:val="left"/>
            </w:pPr>
            <w:r w:rsidRPr="008C2295">
              <w:t>Региональное отделение в Ростовской области политической партии «Союз горожан»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B1" w:rsidRPr="00FE4854" w:rsidRDefault="00950FB1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950FB1" w:rsidRPr="002502F4" w:rsidTr="008C22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FB1" w:rsidRPr="00FE4854" w:rsidRDefault="00950FB1" w:rsidP="008C2295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FB1" w:rsidRPr="008C2295" w:rsidRDefault="00950FB1" w:rsidP="008C2295">
            <w:pPr>
              <w:jc w:val="left"/>
            </w:pPr>
            <w:r w:rsidRPr="008C2295">
              <w:t>Лымарь Олег Александрович</w:t>
            </w: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FB1" w:rsidRPr="008C2295" w:rsidRDefault="00950FB1" w:rsidP="008C2295">
            <w:pPr>
              <w:jc w:val="left"/>
            </w:pPr>
            <w:hyperlink r:id="rId9" w:history="1">
              <w:r w:rsidRPr="008C2295">
                <w:rPr>
                  <w:rStyle w:val="Hyperlink"/>
                  <w:color w:val="auto"/>
                  <w:u w:val="none"/>
                </w:rPr>
                <w:t>Региональное отделение в Ростовской области Политической партии «Гражданская Платформа»</w:t>
              </w:r>
            </w:hyperlink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B1" w:rsidRPr="00FE4854" w:rsidRDefault="00950FB1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950FB1" w:rsidRPr="002502F4" w:rsidRDefault="00950FB1" w:rsidP="002502F4">
      <w:pPr>
        <w:pStyle w:val="ConsPlusNormal"/>
        <w:jc w:val="both"/>
        <w:rPr>
          <w:sz w:val="28"/>
          <w:szCs w:val="28"/>
        </w:rPr>
      </w:pPr>
    </w:p>
    <w:p w:rsidR="00950FB1" w:rsidRDefault="00950FB1" w:rsidP="0024600C">
      <w:pPr>
        <w:jc w:val="both"/>
      </w:pPr>
    </w:p>
    <w:p w:rsidR="00950FB1" w:rsidRPr="0024600C" w:rsidRDefault="00950FB1" w:rsidP="0024600C">
      <w:pPr>
        <w:jc w:val="both"/>
      </w:pPr>
    </w:p>
    <w:sectPr w:rsidR="00950FB1" w:rsidRPr="0024600C" w:rsidSect="007F54BB">
      <w:pgSz w:w="11906" w:h="16838"/>
      <w:pgMar w:top="709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0FB1" w:rsidRDefault="00950FB1" w:rsidP="00C23CD7">
      <w:r>
        <w:separator/>
      </w:r>
    </w:p>
  </w:endnote>
  <w:endnote w:type="continuationSeparator" w:id="1">
    <w:p w:rsidR="00950FB1" w:rsidRDefault="00950FB1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0FB1" w:rsidRDefault="00950FB1" w:rsidP="00C23CD7">
      <w:r>
        <w:separator/>
      </w:r>
    </w:p>
  </w:footnote>
  <w:footnote w:type="continuationSeparator" w:id="1">
    <w:p w:rsidR="00950FB1" w:rsidRDefault="00950FB1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FB1" w:rsidRDefault="00950FB1">
    <w:pPr>
      <w:pStyle w:val="Header"/>
    </w:pPr>
    <w:fldSimple w:instr=" PAGE   \* MERGEFORMAT ">
      <w:r>
        <w:rPr>
          <w:noProof/>
        </w:rPr>
        <w:t>4</w:t>
      </w:r>
    </w:fldSimple>
  </w:p>
  <w:p w:rsidR="00950FB1" w:rsidRDefault="00950FB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4DC5"/>
    <w:rsid w:val="00004C21"/>
    <w:rsid w:val="00026D08"/>
    <w:rsid w:val="00032DD5"/>
    <w:rsid w:val="00036DC1"/>
    <w:rsid w:val="000558D1"/>
    <w:rsid w:val="00063AEF"/>
    <w:rsid w:val="00095440"/>
    <w:rsid w:val="000A2DEC"/>
    <w:rsid w:val="000E4B04"/>
    <w:rsid w:val="000F6ADE"/>
    <w:rsid w:val="00101154"/>
    <w:rsid w:val="001036FA"/>
    <w:rsid w:val="0012085B"/>
    <w:rsid w:val="001229A7"/>
    <w:rsid w:val="00150DEA"/>
    <w:rsid w:val="001652A6"/>
    <w:rsid w:val="001747A7"/>
    <w:rsid w:val="00176EC2"/>
    <w:rsid w:val="0017778A"/>
    <w:rsid w:val="001815DA"/>
    <w:rsid w:val="00184E42"/>
    <w:rsid w:val="00197E87"/>
    <w:rsid w:val="001A5F92"/>
    <w:rsid w:val="001B0CDA"/>
    <w:rsid w:val="001B6B1E"/>
    <w:rsid w:val="001C2C7E"/>
    <w:rsid w:val="001C3577"/>
    <w:rsid w:val="001D0BF1"/>
    <w:rsid w:val="001F051E"/>
    <w:rsid w:val="001F1FEF"/>
    <w:rsid w:val="00214B18"/>
    <w:rsid w:val="002201CF"/>
    <w:rsid w:val="002237C4"/>
    <w:rsid w:val="0023063D"/>
    <w:rsid w:val="00237A1B"/>
    <w:rsid w:val="0024183E"/>
    <w:rsid w:val="0024600C"/>
    <w:rsid w:val="00247A14"/>
    <w:rsid w:val="00247EB4"/>
    <w:rsid w:val="002502F4"/>
    <w:rsid w:val="0025701D"/>
    <w:rsid w:val="002613DB"/>
    <w:rsid w:val="00264C46"/>
    <w:rsid w:val="00267C6E"/>
    <w:rsid w:val="00276B05"/>
    <w:rsid w:val="002773EF"/>
    <w:rsid w:val="002A5426"/>
    <w:rsid w:val="002A799A"/>
    <w:rsid w:val="002B7881"/>
    <w:rsid w:val="002D0AA9"/>
    <w:rsid w:val="002D1838"/>
    <w:rsid w:val="002D5554"/>
    <w:rsid w:val="002E243E"/>
    <w:rsid w:val="00307ADF"/>
    <w:rsid w:val="00321482"/>
    <w:rsid w:val="0034056C"/>
    <w:rsid w:val="00347565"/>
    <w:rsid w:val="003515E5"/>
    <w:rsid w:val="003B4A5F"/>
    <w:rsid w:val="003B4CB0"/>
    <w:rsid w:val="003C1212"/>
    <w:rsid w:val="003D0F9F"/>
    <w:rsid w:val="003D75F1"/>
    <w:rsid w:val="003E3237"/>
    <w:rsid w:val="003E481B"/>
    <w:rsid w:val="003F0C7D"/>
    <w:rsid w:val="003F4F6F"/>
    <w:rsid w:val="00410CDC"/>
    <w:rsid w:val="00433F53"/>
    <w:rsid w:val="00440886"/>
    <w:rsid w:val="0045746C"/>
    <w:rsid w:val="00476F14"/>
    <w:rsid w:val="00496343"/>
    <w:rsid w:val="004963DE"/>
    <w:rsid w:val="004A2B2F"/>
    <w:rsid w:val="004B2062"/>
    <w:rsid w:val="004C6DEB"/>
    <w:rsid w:val="004F44D7"/>
    <w:rsid w:val="0050559C"/>
    <w:rsid w:val="00505689"/>
    <w:rsid w:val="00527FCA"/>
    <w:rsid w:val="0055501B"/>
    <w:rsid w:val="0056142B"/>
    <w:rsid w:val="005C0480"/>
    <w:rsid w:val="006520F9"/>
    <w:rsid w:val="00652970"/>
    <w:rsid w:val="00657808"/>
    <w:rsid w:val="00682BC7"/>
    <w:rsid w:val="006A10A7"/>
    <w:rsid w:val="006C2A94"/>
    <w:rsid w:val="006D206A"/>
    <w:rsid w:val="006D2B18"/>
    <w:rsid w:val="006E59B9"/>
    <w:rsid w:val="006E7903"/>
    <w:rsid w:val="007219C1"/>
    <w:rsid w:val="00722168"/>
    <w:rsid w:val="00732414"/>
    <w:rsid w:val="00735C40"/>
    <w:rsid w:val="007361B3"/>
    <w:rsid w:val="007446D3"/>
    <w:rsid w:val="00766084"/>
    <w:rsid w:val="00767466"/>
    <w:rsid w:val="00780B11"/>
    <w:rsid w:val="00782FE3"/>
    <w:rsid w:val="007954CB"/>
    <w:rsid w:val="007A21BA"/>
    <w:rsid w:val="007E7A4B"/>
    <w:rsid w:val="007F162A"/>
    <w:rsid w:val="007F469E"/>
    <w:rsid w:val="007F54BB"/>
    <w:rsid w:val="007F70AD"/>
    <w:rsid w:val="00801B09"/>
    <w:rsid w:val="0081229D"/>
    <w:rsid w:val="00816A21"/>
    <w:rsid w:val="008253BD"/>
    <w:rsid w:val="00827F70"/>
    <w:rsid w:val="0084613D"/>
    <w:rsid w:val="00881268"/>
    <w:rsid w:val="008A1398"/>
    <w:rsid w:val="008C02B9"/>
    <w:rsid w:val="008C2295"/>
    <w:rsid w:val="008C4899"/>
    <w:rsid w:val="008E2BC7"/>
    <w:rsid w:val="00914A49"/>
    <w:rsid w:val="0093025B"/>
    <w:rsid w:val="009327EE"/>
    <w:rsid w:val="0094574C"/>
    <w:rsid w:val="00950FB1"/>
    <w:rsid w:val="009568A1"/>
    <w:rsid w:val="00956DD2"/>
    <w:rsid w:val="009743D3"/>
    <w:rsid w:val="00997F28"/>
    <w:rsid w:val="009B5A3A"/>
    <w:rsid w:val="009C375A"/>
    <w:rsid w:val="009D4ACE"/>
    <w:rsid w:val="009E2A11"/>
    <w:rsid w:val="009E450C"/>
    <w:rsid w:val="009F321B"/>
    <w:rsid w:val="00A063F4"/>
    <w:rsid w:val="00A30307"/>
    <w:rsid w:val="00A40D2E"/>
    <w:rsid w:val="00A43AF1"/>
    <w:rsid w:val="00A65134"/>
    <w:rsid w:val="00A86133"/>
    <w:rsid w:val="00A94EC3"/>
    <w:rsid w:val="00AA1F0C"/>
    <w:rsid w:val="00AC35DE"/>
    <w:rsid w:val="00AD2DC8"/>
    <w:rsid w:val="00AD43F4"/>
    <w:rsid w:val="00B1078B"/>
    <w:rsid w:val="00B14E21"/>
    <w:rsid w:val="00B35EEC"/>
    <w:rsid w:val="00B62F12"/>
    <w:rsid w:val="00B65ADD"/>
    <w:rsid w:val="00B82C6A"/>
    <w:rsid w:val="00BA4815"/>
    <w:rsid w:val="00BB7B09"/>
    <w:rsid w:val="00BC2B0B"/>
    <w:rsid w:val="00BE623F"/>
    <w:rsid w:val="00BF421E"/>
    <w:rsid w:val="00C23CD7"/>
    <w:rsid w:val="00C2691F"/>
    <w:rsid w:val="00C27200"/>
    <w:rsid w:val="00C314AF"/>
    <w:rsid w:val="00C36F0C"/>
    <w:rsid w:val="00C5221C"/>
    <w:rsid w:val="00C60AFA"/>
    <w:rsid w:val="00C74DC5"/>
    <w:rsid w:val="00C77BF0"/>
    <w:rsid w:val="00C77DF2"/>
    <w:rsid w:val="00CA40FB"/>
    <w:rsid w:val="00CA6FD5"/>
    <w:rsid w:val="00CB0F57"/>
    <w:rsid w:val="00CE0C5F"/>
    <w:rsid w:val="00D01490"/>
    <w:rsid w:val="00D05931"/>
    <w:rsid w:val="00D12C2B"/>
    <w:rsid w:val="00D15591"/>
    <w:rsid w:val="00D34A21"/>
    <w:rsid w:val="00D81946"/>
    <w:rsid w:val="00D843BD"/>
    <w:rsid w:val="00DB4BDE"/>
    <w:rsid w:val="00DC7A8E"/>
    <w:rsid w:val="00DD4413"/>
    <w:rsid w:val="00DE153F"/>
    <w:rsid w:val="00DE2EB0"/>
    <w:rsid w:val="00DE4749"/>
    <w:rsid w:val="00DE4D8E"/>
    <w:rsid w:val="00E108A4"/>
    <w:rsid w:val="00E146E4"/>
    <w:rsid w:val="00E41D65"/>
    <w:rsid w:val="00E67A3C"/>
    <w:rsid w:val="00E84BA5"/>
    <w:rsid w:val="00E976C7"/>
    <w:rsid w:val="00EA0920"/>
    <w:rsid w:val="00EA3315"/>
    <w:rsid w:val="00EA68C9"/>
    <w:rsid w:val="00EC0055"/>
    <w:rsid w:val="00ED44F4"/>
    <w:rsid w:val="00EE1829"/>
    <w:rsid w:val="00F04194"/>
    <w:rsid w:val="00F06DE0"/>
    <w:rsid w:val="00F1710D"/>
    <w:rsid w:val="00F2685D"/>
    <w:rsid w:val="00F46C8A"/>
    <w:rsid w:val="00F56C26"/>
    <w:rsid w:val="00F6032E"/>
    <w:rsid w:val="00F726A0"/>
    <w:rsid w:val="00F742BE"/>
    <w:rsid w:val="00F9076C"/>
    <w:rsid w:val="00FC6E16"/>
    <w:rsid w:val="00FD4A4D"/>
    <w:rsid w:val="00FD749B"/>
    <w:rsid w:val="00FE024F"/>
    <w:rsid w:val="00FE4854"/>
    <w:rsid w:val="00FE4F4B"/>
    <w:rsid w:val="00FF1599"/>
    <w:rsid w:val="00FF2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DC5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DD441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E450C"/>
    <w:rPr>
      <w:rFonts w:ascii="Cambria" w:hAnsi="Cambria" w:cs="Times New Roman"/>
      <w:b/>
      <w:bCs/>
      <w:i/>
      <w:iCs/>
      <w:sz w:val="28"/>
      <w:szCs w:val="28"/>
    </w:rPr>
  </w:style>
  <w:style w:type="paragraph" w:styleId="BlockText">
    <w:name w:val="Block Text"/>
    <w:basedOn w:val="Normal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C74DC5"/>
    <w:rPr>
      <w:rFonts w:ascii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14B18"/>
    <w:rPr>
      <w:rFonts w:ascii="Tahoma" w:hAnsi="Tahoma" w:cs="Tahoma"/>
      <w:sz w:val="16"/>
      <w:szCs w:val="16"/>
      <w:lang w:eastAsia="ru-RU"/>
    </w:rPr>
  </w:style>
  <w:style w:type="paragraph" w:styleId="Header">
    <w:name w:val="header"/>
    <w:basedOn w:val="Normal"/>
    <w:link w:val="HeaderChar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23CD7"/>
    <w:rPr>
      <w:rFonts w:ascii="Times New Roman" w:hAnsi="Times New Roman" w:cs="Times New Roman"/>
      <w:sz w:val="28"/>
      <w:szCs w:val="28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23CD7"/>
    <w:rPr>
      <w:rFonts w:ascii="Times New Roman" w:hAnsi="Times New Roman" w:cs="Times New Roman"/>
      <w:sz w:val="28"/>
      <w:szCs w:val="28"/>
      <w:lang w:eastAsia="ru-RU"/>
    </w:rPr>
  </w:style>
  <w:style w:type="table" w:styleId="TableGrid">
    <w:name w:val="Table Grid"/>
    <w:basedOn w:val="TableNormal"/>
    <w:uiPriority w:val="99"/>
    <w:rsid w:val="0093025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2502F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a">
    <w:name w:val="Рабочий"/>
    <w:basedOn w:val="Normal"/>
    <w:uiPriority w:val="99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TitleChar1">
    <w:name w:val="Title Char1"/>
    <w:link w:val="Title"/>
    <w:uiPriority w:val="99"/>
    <w:locked/>
    <w:rsid w:val="00DD4413"/>
    <w:rPr>
      <w:b/>
      <w:sz w:val="32"/>
      <w:lang w:val="ru-RU" w:eastAsia="ru-RU"/>
    </w:rPr>
  </w:style>
  <w:style w:type="paragraph" w:styleId="Title">
    <w:name w:val="Title"/>
    <w:basedOn w:val="Normal"/>
    <w:link w:val="TitleChar1"/>
    <w:uiPriority w:val="99"/>
    <w:qFormat/>
    <w:locked/>
    <w:rsid w:val="00DD4413"/>
    <w:rPr>
      <w:rFonts w:ascii="Calibri" w:eastAsia="Calibri" w:hAnsi="Calibri"/>
      <w:b/>
      <w:sz w:val="32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9E450C"/>
    <w:rPr>
      <w:rFonts w:ascii="Cambria" w:hAnsi="Cambria" w:cs="Times New Roman"/>
      <w:b/>
      <w:bCs/>
      <w:kern w:val="28"/>
      <w:sz w:val="32"/>
      <w:szCs w:val="32"/>
    </w:rPr>
  </w:style>
  <w:style w:type="paragraph" w:styleId="BodyTextIndent">
    <w:name w:val="Body Text Indent"/>
    <w:basedOn w:val="Normal"/>
    <w:link w:val="BodyTextIndentChar"/>
    <w:uiPriority w:val="99"/>
    <w:rsid w:val="00DD441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450C"/>
    <w:rPr>
      <w:rFonts w:ascii="Times New Roman" w:hAnsi="Times New Roman" w:cs="Times New Roman"/>
      <w:sz w:val="28"/>
      <w:szCs w:val="28"/>
    </w:rPr>
  </w:style>
  <w:style w:type="character" w:styleId="Hyperlink">
    <w:name w:val="Hyperlink"/>
    <w:basedOn w:val="DefaultParagraphFont"/>
    <w:uiPriority w:val="99"/>
    <w:rsid w:val="0081229D"/>
    <w:rPr>
      <w:rFonts w:ascii="Times New Roman" w:hAnsi="Times New Roman"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7313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3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3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3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3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3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minjust.ru/taxonomy/term/2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</TotalTime>
  <Pages>4</Pages>
  <Words>507</Words>
  <Characters>2892</Characters>
  <Application>Microsoft Office Outlook</Application>
  <DocSecurity>0</DocSecurity>
  <Lines>0</Lines>
  <Paragraphs>0</Paragraphs>
  <ScaleCrop>false</ScaleCrop>
  <Company>Your Company Name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dc:description/>
  <cp:lastModifiedBy>Admin</cp:lastModifiedBy>
  <cp:revision>8</cp:revision>
  <cp:lastPrinted>2018-06-14T12:23:00Z</cp:lastPrinted>
  <dcterms:created xsi:type="dcterms:W3CDTF">2018-06-20T08:11:00Z</dcterms:created>
  <dcterms:modified xsi:type="dcterms:W3CDTF">2018-06-26T12:17:00Z</dcterms:modified>
</cp:coreProperties>
</file>